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lang w:val="en-US" w:eastAsia="zh-CN"/>
        </w:rPr>
      </w:pPr>
    </w:p>
    <w:p>
      <w:pPr>
        <w:spacing w:line="560" w:lineRule="exact"/>
        <w:jc w:val="center"/>
        <w:rPr>
          <w:rFonts w:hint="default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lang w:val="en-US" w:eastAsia="zh-CN"/>
        </w:rPr>
        <w:t>“碳排放核算员（三级）”职业技能等级认定培训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lang w:val="en-US" w:eastAsia="zh-CN"/>
        </w:rPr>
        <w:t>报名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  <w:lang w:val="en-US" w:eastAsia="zh-CN"/>
        </w:rPr>
        <w:t>回执</w:t>
      </w:r>
    </w:p>
    <w:p>
      <w:pPr>
        <w:pStyle w:val="9"/>
        <w:rPr>
          <w:rFonts w:hint="eastAsia"/>
        </w:rPr>
      </w:pPr>
    </w:p>
    <w:tbl>
      <w:tblPr>
        <w:tblStyle w:val="12"/>
        <w:tblW w:w="912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975"/>
        <w:gridCol w:w="1725"/>
        <w:gridCol w:w="1830"/>
        <w:gridCol w:w="1650"/>
        <w:gridCol w:w="216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761" w:type="dxa"/>
            <w:gridSpan w:val="2"/>
            <w:noWrap w:val="0"/>
            <w:vAlign w:val="center"/>
          </w:tcPr>
          <w:p>
            <w:pPr>
              <w:ind w:left="118" w:hanging="118" w:hangingChars="49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7366" w:type="dxa"/>
            <w:gridSpan w:val="4"/>
            <w:noWrap w:val="0"/>
            <w:vAlign w:val="bottom"/>
          </w:tcPr>
          <w:p>
            <w:pPr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9127" w:type="dxa"/>
            <w:gridSpan w:val="6"/>
            <w:shd w:val="clear" w:color="auto" w:fill="E7E6E6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shd w:val="clear" w:color="auto" w:fill="E7E6E6"/>
                <w:lang w:val="en-US" w:eastAsia="zh-CN"/>
              </w:rPr>
              <w:t>培训人员信息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78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lang w:val="en-US" w:eastAsia="zh-CN"/>
              </w:rPr>
              <w:t>部门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16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lang w:val="en-US" w:eastAsia="zh-CN"/>
              </w:rPr>
              <w:t>邮箱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78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16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786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16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786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16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786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16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786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16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9127" w:type="dxa"/>
            <w:gridSpan w:val="6"/>
            <w:shd w:val="clear" w:color="auto" w:fill="E7E6E6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</w:tr>
    </w:tbl>
    <w:p>
      <w:pPr>
        <w:pStyle w:val="9"/>
        <w:spacing w:line="560" w:lineRule="exact"/>
        <w:ind w:left="0" w:leftChars="0" w:firstLine="482" w:firstLineChars="200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24"/>
          <w:szCs w:val="24"/>
        </w:rPr>
        <w:t>注</w:t>
      </w:r>
      <w:r>
        <w:rPr>
          <w:rFonts w:hint="eastAsia" w:ascii="仿宋_GB2312" w:hAnsi="仿宋_GB2312" w:eastAsia="仿宋_GB2312" w:cs="仿宋_GB2312"/>
          <w:sz w:val="24"/>
          <w:szCs w:val="24"/>
        </w:rPr>
        <w:t>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请有意向报名培训的单位，于2026年8月14日17点前</w:t>
      </w:r>
      <w:r>
        <w:rPr>
          <w:rFonts w:hint="eastAsia" w:ascii="仿宋_GB2312" w:hAnsi="仿宋_GB2312" w:eastAsia="仿宋_GB2312" w:cs="仿宋_GB2312"/>
          <w:sz w:val="24"/>
          <w:szCs w:val="24"/>
        </w:rPr>
        <w:t>将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报名</w:t>
      </w:r>
      <w:r>
        <w:rPr>
          <w:rFonts w:hint="eastAsia" w:ascii="仿宋_GB2312" w:hAnsi="仿宋_GB2312" w:eastAsia="仿宋_GB2312" w:cs="仿宋_GB2312"/>
          <w:sz w:val="24"/>
          <w:szCs w:val="24"/>
        </w:rPr>
        <w:t>回执（附件）发送至邮箱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gzgfa2020@163.com。</w:t>
      </w:r>
    </w:p>
    <w:p>
      <w:pPr>
        <w:spacing w:line="600" w:lineRule="exact"/>
        <w:ind w:right="640" w:firstLine="6240" w:firstLineChars="1950"/>
        <w:jc w:val="left"/>
        <w:rPr>
          <w:rFonts w:hint="eastAsia" w:ascii="仿宋" w:hAnsi="仿宋" w:eastAsia="仿宋"/>
          <w:sz w:val="32"/>
          <w:szCs w:val="32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141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CACBF92-ABAB-4EF3-A42B-57D4631D442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54C421CB-A497-4968-9A94-4BA413D320F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659D4F0-E62E-4E84-A290-CB10B347021B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A8A66C19-36CF-4627-BA6A-3F023A28CFE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jc w:val="center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zql5uc8AAAAFAQAADwAA&#10;AAAAAAABACAAAAAiAAAAZHJzL2Rvd25yZXYueG1sUEsBAhQAFAAAAAgAh07iQG2eWGTmAQAAxwMA&#10;AA4AAAAAAAAAAQAgAAAAHgEAAGRycy9lMm9Eb2MueG1sUEsFBgAAAAAGAAYAWQEAAH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jc w:val="center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trackRevisions w:val="1"/>
  <w:documentProtection w:enforcement="0"/>
  <w:defaultTabStop w:val="420"/>
  <w:hyphenationZone w:val="360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MSwiaGRpZCI6ImU3MjY4NDAzZmJmNTNhYmU1MmJlZGQzYWEzNDEwYTI3IiwidXNlckNvdW50IjoxfQ=="/>
  </w:docVars>
  <w:rsids>
    <w:rsidRoot w:val="6669671B"/>
    <w:rsid w:val="000011DD"/>
    <w:rsid w:val="00002FCF"/>
    <w:rsid w:val="00004031"/>
    <w:rsid w:val="00005C4B"/>
    <w:rsid w:val="00035620"/>
    <w:rsid w:val="0004351C"/>
    <w:rsid w:val="000456F3"/>
    <w:rsid w:val="00060B93"/>
    <w:rsid w:val="0006200B"/>
    <w:rsid w:val="00065EFB"/>
    <w:rsid w:val="00066813"/>
    <w:rsid w:val="000674A6"/>
    <w:rsid w:val="00072E3B"/>
    <w:rsid w:val="000731C2"/>
    <w:rsid w:val="00083140"/>
    <w:rsid w:val="000878D9"/>
    <w:rsid w:val="00087FFE"/>
    <w:rsid w:val="00090C34"/>
    <w:rsid w:val="00096954"/>
    <w:rsid w:val="000B6970"/>
    <w:rsid w:val="000C1501"/>
    <w:rsid w:val="000C4CD7"/>
    <w:rsid w:val="000C5440"/>
    <w:rsid w:val="000D5989"/>
    <w:rsid w:val="000E429D"/>
    <w:rsid w:val="000F7B7D"/>
    <w:rsid w:val="00110498"/>
    <w:rsid w:val="0011450D"/>
    <w:rsid w:val="001149E5"/>
    <w:rsid w:val="00116F1D"/>
    <w:rsid w:val="00120808"/>
    <w:rsid w:val="00120E7F"/>
    <w:rsid w:val="001502F5"/>
    <w:rsid w:val="00152F3A"/>
    <w:rsid w:val="0015474A"/>
    <w:rsid w:val="00154814"/>
    <w:rsid w:val="0015782C"/>
    <w:rsid w:val="00165F40"/>
    <w:rsid w:val="00166D88"/>
    <w:rsid w:val="00171C5D"/>
    <w:rsid w:val="00173591"/>
    <w:rsid w:val="00177DF4"/>
    <w:rsid w:val="00181929"/>
    <w:rsid w:val="001A3536"/>
    <w:rsid w:val="001B10F7"/>
    <w:rsid w:val="001C4850"/>
    <w:rsid w:val="001C5266"/>
    <w:rsid w:val="001D48CE"/>
    <w:rsid w:val="001D624C"/>
    <w:rsid w:val="001E0415"/>
    <w:rsid w:val="001E3302"/>
    <w:rsid w:val="001E6012"/>
    <w:rsid w:val="001F6797"/>
    <w:rsid w:val="002115AD"/>
    <w:rsid w:val="0021253F"/>
    <w:rsid w:val="00216193"/>
    <w:rsid w:val="0023032B"/>
    <w:rsid w:val="00233ED5"/>
    <w:rsid w:val="00237FEA"/>
    <w:rsid w:val="00267CB7"/>
    <w:rsid w:val="002758CF"/>
    <w:rsid w:val="0028170C"/>
    <w:rsid w:val="00290E96"/>
    <w:rsid w:val="002932A9"/>
    <w:rsid w:val="00297A9A"/>
    <w:rsid w:val="002A1934"/>
    <w:rsid w:val="002A3B61"/>
    <w:rsid w:val="002B6FA0"/>
    <w:rsid w:val="002D7CE6"/>
    <w:rsid w:val="002F061E"/>
    <w:rsid w:val="00301991"/>
    <w:rsid w:val="003026EE"/>
    <w:rsid w:val="0030299A"/>
    <w:rsid w:val="00303FEF"/>
    <w:rsid w:val="00310EDA"/>
    <w:rsid w:val="00313204"/>
    <w:rsid w:val="00320813"/>
    <w:rsid w:val="00323063"/>
    <w:rsid w:val="00325E69"/>
    <w:rsid w:val="00331F2C"/>
    <w:rsid w:val="00332D55"/>
    <w:rsid w:val="003407AE"/>
    <w:rsid w:val="0034245D"/>
    <w:rsid w:val="0034515B"/>
    <w:rsid w:val="00363E79"/>
    <w:rsid w:val="003756F3"/>
    <w:rsid w:val="00387CE7"/>
    <w:rsid w:val="00395D47"/>
    <w:rsid w:val="003C76CB"/>
    <w:rsid w:val="003D5FC0"/>
    <w:rsid w:val="003D7946"/>
    <w:rsid w:val="003E0320"/>
    <w:rsid w:val="003E5A79"/>
    <w:rsid w:val="003F1E9B"/>
    <w:rsid w:val="00403AAE"/>
    <w:rsid w:val="004076F9"/>
    <w:rsid w:val="00412B05"/>
    <w:rsid w:val="004141B6"/>
    <w:rsid w:val="00415F57"/>
    <w:rsid w:val="004309D2"/>
    <w:rsid w:val="00433F2B"/>
    <w:rsid w:val="00440C2C"/>
    <w:rsid w:val="0044432A"/>
    <w:rsid w:val="0045294F"/>
    <w:rsid w:val="00453C9C"/>
    <w:rsid w:val="004638F5"/>
    <w:rsid w:val="00464F38"/>
    <w:rsid w:val="00466BCA"/>
    <w:rsid w:val="00467BD8"/>
    <w:rsid w:val="00472E21"/>
    <w:rsid w:val="00475C84"/>
    <w:rsid w:val="00483C48"/>
    <w:rsid w:val="0049716D"/>
    <w:rsid w:val="004B586F"/>
    <w:rsid w:val="004F314C"/>
    <w:rsid w:val="00511ABB"/>
    <w:rsid w:val="0052596A"/>
    <w:rsid w:val="00525E39"/>
    <w:rsid w:val="00525E44"/>
    <w:rsid w:val="00543942"/>
    <w:rsid w:val="00543A7B"/>
    <w:rsid w:val="00544D65"/>
    <w:rsid w:val="00546EC4"/>
    <w:rsid w:val="00550150"/>
    <w:rsid w:val="005574FB"/>
    <w:rsid w:val="00557FDF"/>
    <w:rsid w:val="00565D00"/>
    <w:rsid w:val="00572024"/>
    <w:rsid w:val="005729A1"/>
    <w:rsid w:val="005755FA"/>
    <w:rsid w:val="00576971"/>
    <w:rsid w:val="005A07CB"/>
    <w:rsid w:val="005A1A4E"/>
    <w:rsid w:val="005A49B8"/>
    <w:rsid w:val="005A6CD6"/>
    <w:rsid w:val="005B53CF"/>
    <w:rsid w:val="005E13B3"/>
    <w:rsid w:val="005E19FE"/>
    <w:rsid w:val="005E4E72"/>
    <w:rsid w:val="005E7620"/>
    <w:rsid w:val="00621927"/>
    <w:rsid w:val="00637B39"/>
    <w:rsid w:val="00637B49"/>
    <w:rsid w:val="00637CB4"/>
    <w:rsid w:val="00640290"/>
    <w:rsid w:val="00653036"/>
    <w:rsid w:val="00665DBB"/>
    <w:rsid w:val="00677008"/>
    <w:rsid w:val="00677B70"/>
    <w:rsid w:val="006811A1"/>
    <w:rsid w:val="00686D0C"/>
    <w:rsid w:val="00690EA9"/>
    <w:rsid w:val="0069310E"/>
    <w:rsid w:val="00697B00"/>
    <w:rsid w:val="006A0B2F"/>
    <w:rsid w:val="006A169C"/>
    <w:rsid w:val="006A2FCD"/>
    <w:rsid w:val="006A7D5E"/>
    <w:rsid w:val="006B0BAB"/>
    <w:rsid w:val="006B7114"/>
    <w:rsid w:val="006B7CF3"/>
    <w:rsid w:val="006C5BD8"/>
    <w:rsid w:val="006E06BF"/>
    <w:rsid w:val="006E445D"/>
    <w:rsid w:val="006F5E23"/>
    <w:rsid w:val="006F68B1"/>
    <w:rsid w:val="006F7E55"/>
    <w:rsid w:val="00706FDC"/>
    <w:rsid w:val="00710318"/>
    <w:rsid w:val="007135DE"/>
    <w:rsid w:val="00716A2F"/>
    <w:rsid w:val="007206C1"/>
    <w:rsid w:val="00734085"/>
    <w:rsid w:val="00735A77"/>
    <w:rsid w:val="007408AE"/>
    <w:rsid w:val="007414A0"/>
    <w:rsid w:val="00747980"/>
    <w:rsid w:val="007510FC"/>
    <w:rsid w:val="007671CB"/>
    <w:rsid w:val="007705FB"/>
    <w:rsid w:val="00773D2D"/>
    <w:rsid w:val="00775608"/>
    <w:rsid w:val="007767B2"/>
    <w:rsid w:val="0078249F"/>
    <w:rsid w:val="007865A4"/>
    <w:rsid w:val="007900AC"/>
    <w:rsid w:val="007913F0"/>
    <w:rsid w:val="00791980"/>
    <w:rsid w:val="00793BB7"/>
    <w:rsid w:val="007A71AD"/>
    <w:rsid w:val="007B105F"/>
    <w:rsid w:val="007B2FC6"/>
    <w:rsid w:val="007B7760"/>
    <w:rsid w:val="007C0984"/>
    <w:rsid w:val="007C3443"/>
    <w:rsid w:val="007D0C03"/>
    <w:rsid w:val="007D706E"/>
    <w:rsid w:val="007D782E"/>
    <w:rsid w:val="007D7F4C"/>
    <w:rsid w:val="00802D8F"/>
    <w:rsid w:val="00805A21"/>
    <w:rsid w:val="0081244B"/>
    <w:rsid w:val="0081375C"/>
    <w:rsid w:val="008146E7"/>
    <w:rsid w:val="00822BB3"/>
    <w:rsid w:val="0083052B"/>
    <w:rsid w:val="008365FE"/>
    <w:rsid w:val="00851953"/>
    <w:rsid w:val="00864AD6"/>
    <w:rsid w:val="008653C5"/>
    <w:rsid w:val="00874587"/>
    <w:rsid w:val="0088376D"/>
    <w:rsid w:val="00885C5D"/>
    <w:rsid w:val="00886A5E"/>
    <w:rsid w:val="008A24BE"/>
    <w:rsid w:val="008A6097"/>
    <w:rsid w:val="008B4820"/>
    <w:rsid w:val="008B720A"/>
    <w:rsid w:val="008B7CAF"/>
    <w:rsid w:val="008C6801"/>
    <w:rsid w:val="008F3641"/>
    <w:rsid w:val="008F5FA3"/>
    <w:rsid w:val="00902529"/>
    <w:rsid w:val="00903CD6"/>
    <w:rsid w:val="00905E2F"/>
    <w:rsid w:val="00906A5E"/>
    <w:rsid w:val="009158E2"/>
    <w:rsid w:val="00917C1B"/>
    <w:rsid w:val="009251AE"/>
    <w:rsid w:val="009346E5"/>
    <w:rsid w:val="0094321A"/>
    <w:rsid w:val="009467A6"/>
    <w:rsid w:val="00946E12"/>
    <w:rsid w:val="009576B7"/>
    <w:rsid w:val="00967EAA"/>
    <w:rsid w:val="00972560"/>
    <w:rsid w:val="00980341"/>
    <w:rsid w:val="0098611D"/>
    <w:rsid w:val="00993E1C"/>
    <w:rsid w:val="00993F05"/>
    <w:rsid w:val="00994700"/>
    <w:rsid w:val="009A4D54"/>
    <w:rsid w:val="009B3F19"/>
    <w:rsid w:val="009D6F76"/>
    <w:rsid w:val="009E2BD4"/>
    <w:rsid w:val="009F0EFB"/>
    <w:rsid w:val="009F7412"/>
    <w:rsid w:val="00A01A31"/>
    <w:rsid w:val="00A04B91"/>
    <w:rsid w:val="00A159D9"/>
    <w:rsid w:val="00A1768E"/>
    <w:rsid w:val="00A2373D"/>
    <w:rsid w:val="00A344C9"/>
    <w:rsid w:val="00A35F4F"/>
    <w:rsid w:val="00A3717E"/>
    <w:rsid w:val="00A4025A"/>
    <w:rsid w:val="00A425E8"/>
    <w:rsid w:val="00A46722"/>
    <w:rsid w:val="00A50472"/>
    <w:rsid w:val="00A56EBB"/>
    <w:rsid w:val="00A61AAF"/>
    <w:rsid w:val="00A64714"/>
    <w:rsid w:val="00A65C41"/>
    <w:rsid w:val="00A673E7"/>
    <w:rsid w:val="00A67518"/>
    <w:rsid w:val="00A71992"/>
    <w:rsid w:val="00A734FF"/>
    <w:rsid w:val="00A74A5B"/>
    <w:rsid w:val="00A81C64"/>
    <w:rsid w:val="00A8305C"/>
    <w:rsid w:val="00A86DC7"/>
    <w:rsid w:val="00A87184"/>
    <w:rsid w:val="00A96E9B"/>
    <w:rsid w:val="00A97231"/>
    <w:rsid w:val="00AA21E5"/>
    <w:rsid w:val="00AA25CF"/>
    <w:rsid w:val="00AB06B4"/>
    <w:rsid w:val="00AB4954"/>
    <w:rsid w:val="00AC4CAA"/>
    <w:rsid w:val="00AD40FD"/>
    <w:rsid w:val="00AE7919"/>
    <w:rsid w:val="00B06707"/>
    <w:rsid w:val="00B17923"/>
    <w:rsid w:val="00B20C85"/>
    <w:rsid w:val="00B2350E"/>
    <w:rsid w:val="00B2658D"/>
    <w:rsid w:val="00B34077"/>
    <w:rsid w:val="00B35B45"/>
    <w:rsid w:val="00B424F9"/>
    <w:rsid w:val="00B51828"/>
    <w:rsid w:val="00B52E0D"/>
    <w:rsid w:val="00B57E91"/>
    <w:rsid w:val="00B6041A"/>
    <w:rsid w:val="00B62481"/>
    <w:rsid w:val="00B6262E"/>
    <w:rsid w:val="00B62D8A"/>
    <w:rsid w:val="00B76A8C"/>
    <w:rsid w:val="00B81130"/>
    <w:rsid w:val="00B9320D"/>
    <w:rsid w:val="00BA3F7B"/>
    <w:rsid w:val="00BB0BBE"/>
    <w:rsid w:val="00BB0E43"/>
    <w:rsid w:val="00BC1D44"/>
    <w:rsid w:val="00BC4A90"/>
    <w:rsid w:val="00BE5368"/>
    <w:rsid w:val="00BE59FB"/>
    <w:rsid w:val="00C13FB1"/>
    <w:rsid w:val="00C2649D"/>
    <w:rsid w:val="00C4013B"/>
    <w:rsid w:val="00C50172"/>
    <w:rsid w:val="00C61EBB"/>
    <w:rsid w:val="00C64806"/>
    <w:rsid w:val="00C747BC"/>
    <w:rsid w:val="00C764EF"/>
    <w:rsid w:val="00C85D89"/>
    <w:rsid w:val="00C877E6"/>
    <w:rsid w:val="00C952BC"/>
    <w:rsid w:val="00C97593"/>
    <w:rsid w:val="00CA1BFF"/>
    <w:rsid w:val="00CA307D"/>
    <w:rsid w:val="00CA705B"/>
    <w:rsid w:val="00CB38E3"/>
    <w:rsid w:val="00CB69E9"/>
    <w:rsid w:val="00CE6767"/>
    <w:rsid w:val="00CF0FF4"/>
    <w:rsid w:val="00CF1133"/>
    <w:rsid w:val="00CF73D7"/>
    <w:rsid w:val="00D03A91"/>
    <w:rsid w:val="00D05DDF"/>
    <w:rsid w:val="00D06B7C"/>
    <w:rsid w:val="00D2171C"/>
    <w:rsid w:val="00D221A3"/>
    <w:rsid w:val="00D27E05"/>
    <w:rsid w:val="00D30866"/>
    <w:rsid w:val="00D54E79"/>
    <w:rsid w:val="00D5727F"/>
    <w:rsid w:val="00D66F4A"/>
    <w:rsid w:val="00D86BBB"/>
    <w:rsid w:val="00D926FA"/>
    <w:rsid w:val="00DB3BF7"/>
    <w:rsid w:val="00DC3D91"/>
    <w:rsid w:val="00DC4CA5"/>
    <w:rsid w:val="00DD653F"/>
    <w:rsid w:val="00DE5062"/>
    <w:rsid w:val="00DE5110"/>
    <w:rsid w:val="00DF2EBE"/>
    <w:rsid w:val="00DF4D85"/>
    <w:rsid w:val="00E02F6D"/>
    <w:rsid w:val="00E11093"/>
    <w:rsid w:val="00E14929"/>
    <w:rsid w:val="00E24046"/>
    <w:rsid w:val="00E271B5"/>
    <w:rsid w:val="00E30BCE"/>
    <w:rsid w:val="00E45A05"/>
    <w:rsid w:val="00E50497"/>
    <w:rsid w:val="00E60B54"/>
    <w:rsid w:val="00E636EA"/>
    <w:rsid w:val="00E6491E"/>
    <w:rsid w:val="00E6607C"/>
    <w:rsid w:val="00E75103"/>
    <w:rsid w:val="00E80875"/>
    <w:rsid w:val="00E8337C"/>
    <w:rsid w:val="00E85143"/>
    <w:rsid w:val="00EA64C4"/>
    <w:rsid w:val="00EB4446"/>
    <w:rsid w:val="00EC2A1A"/>
    <w:rsid w:val="00EE537E"/>
    <w:rsid w:val="00EE6AF7"/>
    <w:rsid w:val="00EF7EB3"/>
    <w:rsid w:val="00F25155"/>
    <w:rsid w:val="00F278DE"/>
    <w:rsid w:val="00F30A45"/>
    <w:rsid w:val="00F372B0"/>
    <w:rsid w:val="00F5760F"/>
    <w:rsid w:val="00F63228"/>
    <w:rsid w:val="00F63AE2"/>
    <w:rsid w:val="00F743BA"/>
    <w:rsid w:val="00F80C92"/>
    <w:rsid w:val="00F83F46"/>
    <w:rsid w:val="00F90178"/>
    <w:rsid w:val="00F91B58"/>
    <w:rsid w:val="00F9294A"/>
    <w:rsid w:val="00FA1E35"/>
    <w:rsid w:val="00FA5DCA"/>
    <w:rsid w:val="00FC3E2F"/>
    <w:rsid w:val="00FC5796"/>
    <w:rsid w:val="00FD0B8E"/>
    <w:rsid w:val="00FD2A3C"/>
    <w:rsid w:val="00FD2FD2"/>
    <w:rsid w:val="00FE19A7"/>
    <w:rsid w:val="00FE27AF"/>
    <w:rsid w:val="00FE3171"/>
    <w:rsid w:val="00FE601C"/>
    <w:rsid w:val="00FE76CF"/>
    <w:rsid w:val="00FF3799"/>
    <w:rsid w:val="02072C5A"/>
    <w:rsid w:val="023905E6"/>
    <w:rsid w:val="05096457"/>
    <w:rsid w:val="05245E80"/>
    <w:rsid w:val="05F40D1A"/>
    <w:rsid w:val="060A2BC1"/>
    <w:rsid w:val="06540B0C"/>
    <w:rsid w:val="071F2B16"/>
    <w:rsid w:val="080D2DB2"/>
    <w:rsid w:val="082A6151"/>
    <w:rsid w:val="08EC29C7"/>
    <w:rsid w:val="0A40121D"/>
    <w:rsid w:val="0F7B23B0"/>
    <w:rsid w:val="164C0B93"/>
    <w:rsid w:val="178774B5"/>
    <w:rsid w:val="1CC06C43"/>
    <w:rsid w:val="1F534EF1"/>
    <w:rsid w:val="1FD53D5E"/>
    <w:rsid w:val="208C08C0"/>
    <w:rsid w:val="27B63AC1"/>
    <w:rsid w:val="284819DB"/>
    <w:rsid w:val="2AC849F6"/>
    <w:rsid w:val="2C192656"/>
    <w:rsid w:val="2D675D25"/>
    <w:rsid w:val="2D686211"/>
    <w:rsid w:val="339B3D63"/>
    <w:rsid w:val="37885E1B"/>
    <w:rsid w:val="37A8202C"/>
    <w:rsid w:val="39143A70"/>
    <w:rsid w:val="39AA5C44"/>
    <w:rsid w:val="3CEA69AB"/>
    <w:rsid w:val="3DC93A44"/>
    <w:rsid w:val="3E6C1601"/>
    <w:rsid w:val="3E9450B8"/>
    <w:rsid w:val="3F3439B7"/>
    <w:rsid w:val="4176763F"/>
    <w:rsid w:val="46784788"/>
    <w:rsid w:val="4860425D"/>
    <w:rsid w:val="50820C8B"/>
    <w:rsid w:val="52AC0C39"/>
    <w:rsid w:val="52DC115B"/>
    <w:rsid w:val="54F569C6"/>
    <w:rsid w:val="586A7B8C"/>
    <w:rsid w:val="58DB3C34"/>
    <w:rsid w:val="5B0962D2"/>
    <w:rsid w:val="5ED912FA"/>
    <w:rsid w:val="5FA55087"/>
    <w:rsid w:val="601D10B2"/>
    <w:rsid w:val="604F09E7"/>
    <w:rsid w:val="60881CE7"/>
    <w:rsid w:val="6669671B"/>
    <w:rsid w:val="674F3F9A"/>
    <w:rsid w:val="67F44D0A"/>
    <w:rsid w:val="6A974BE0"/>
    <w:rsid w:val="6C371109"/>
    <w:rsid w:val="6C496EB7"/>
    <w:rsid w:val="6CAB21A5"/>
    <w:rsid w:val="71A002F6"/>
    <w:rsid w:val="734E5C13"/>
    <w:rsid w:val="7A8E50B7"/>
    <w:rsid w:val="7E5E33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autoRedefine/>
    <w:qFormat/>
    <w:uiPriority w:val="0"/>
    <w:pPr>
      <w:jc w:val="left"/>
    </w:pPr>
  </w:style>
  <w:style w:type="paragraph" w:styleId="5">
    <w:name w:val="Date"/>
    <w:basedOn w:val="1"/>
    <w:next w:val="1"/>
    <w:autoRedefine/>
    <w:qFormat/>
    <w:uiPriority w:val="0"/>
    <w:pPr>
      <w:ind w:left="100" w:leftChars="2500"/>
    </w:pPr>
  </w:style>
  <w:style w:type="paragraph" w:styleId="6">
    <w:name w:val="Balloon Text"/>
    <w:basedOn w:val="1"/>
    <w:link w:val="16"/>
    <w:autoRedefine/>
    <w:qFormat/>
    <w:uiPriority w:val="0"/>
    <w:rPr>
      <w:sz w:val="18"/>
      <w:szCs w:val="18"/>
    </w:rPr>
  </w:style>
  <w:style w:type="paragraph" w:styleId="7">
    <w:name w:val="footer"/>
    <w:basedOn w:val="1"/>
    <w:link w:val="17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2"/>
    <w:basedOn w:val="1"/>
    <w:next w:val="1"/>
    <w:unhideWhenUsed/>
    <w:qFormat/>
    <w:uiPriority w:val="0"/>
    <w:pPr>
      <w:ind w:left="420" w:leftChars="200"/>
    </w:pPr>
  </w:style>
  <w:style w:type="paragraph" w:styleId="10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2">
    <w:name w:val="Table Grid"/>
    <w:basedOn w:val="11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autoRedefine/>
    <w:qFormat/>
    <w:uiPriority w:val="0"/>
    <w:rPr>
      <w:b/>
    </w:rPr>
  </w:style>
  <w:style w:type="character" w:styleId="15">
    <w:name w:val="Hyperlink"/>
    <w:autoRedefine/>
    <w:unhideWhenUsed/>
    <w:qFormat/>
    <w:uiPriority w:val="99"/>
    <w:rPr>
      <w:color w:val="0026E5"/>
      <w:u w:val="single"/>
    </w:rPr>
  </w:style>
  <w:style w:type="character" w:customStyle="1" w:styleId="16">
    <w:name w:val="批注框文本 Char"/>
    <w:basedOn w:val="13"/>
    <w:link w:val="6"/>
    <w:autoRedefine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3"/>
    <w:link w:val="7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\AppData\Roaming\kingsoft\office6\templates\download\d82b9e5ad32c8394d76738872c344566\&#32418;&#22836;&#25991;&#20214;&#36890;&#30693;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427c4f18-f576-4850-8048-a11b48579e8c</errorID>
      <errorWord>“双碳”战略</errorWord>
      <group>L1_Word</group>
      <groupName>字词问题</groupName>
      <ability>L2_Typo</ability>
      <abilityName>字词错误</abilityName>
      <candidateList>
        <item>“双碳”目标</item>
      </candidateList>
      <explain/>
      <paraID>7D116B5F</paraID>
      <start>4</start>
      <end>10</end>
      <status>unmodified</status>
      <modifiedWord/>
      <trackRevisions>false</trackRevisions>
    </reviewItem>
    <reviewItem>
      <errorID>42f674ed-dafd-4437-aba4-ce36aa0ae520</errorID>
      <errorWord>亟需</errorWord>
      <group>L1_Word</group>
      <groupName>字词问题</groupName>
      <ability>L2_Typo</ability>
      <abilityName>字词错误</abilityName>
      <candidateList>
        <item>亟须</item>
      </candidateList>
      <explain/>
      <paraID>7D116B5F</paraID>
      <start>134</start>
      <end>136</end>
      <status>unmodified</status>
      <modifiedWord/>
      <trackRevisions>false</trackRevisions>
    </reviewItem>
    <reviewItem>
      <errorID>bd8e216f-aaf3-4aa6-a1ef-3e4a6ca0c2a0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672A1FCB</paraID>
      <start>28</start>
      <end>29</end>
      <status>modified</status>
      <modifiedWord>；</modifiedWord>
      <trackRevisions>true</trackRevisions>
    </reviewItem>
    <reviewItem>
      <errorID>b5faee42-1570-459c-91e8-843b0065477a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6E26C364</paraID>
      <start>20</start>
      <end>21</end>
      <status>modified</status>
      <modifiedWord>；</modifiedWord>
      <trackRevisions>true</trackRevisions>
    </reviewItem>
    <reviewItem>
      <errorID>b0596f2f-bde0-431e-b5b9-16e1914f691e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6847600B</paraID>
      <start>25</start>
      <end>26</end>
      <status>modified</status>
      <modifiedWord>；</modifiedWord>
      <trackRevisions>true</trackRevisions>
    </reviewItem>
    <reviewItem>
      <errorID>1bebd38f-4aea-43bb-a731-308340e62cab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62183E72</paraID>
      <start>24</start>
      <end>25</end>
      <status>modified</status>
      <modifiedWord>；</modifiedWord>
      <trackRevisions>true</trackRevisions>
    </reviewItem>
    <reviewItem>
      <errorID>56b9f0fe-9ead-4390-abae-78353e3d9b28</errorID>
      <errorWord>双碳</errorWord>
      <group>L1_Political</group>
      <groupName>政治性问题</groupName>
      <ability>L2_Keyword</ability>
      <abilityName>固定表述</abilityName>
      <candidateList>
        <item>“双碳”</item>
      </candidateList>
      <explain>注意检查当前固定表述标点是否使用规范。</explain>
      <paraID>65B26BDA</paraID>
      <start>19</start>
      <end>21</end>
      <status>ignored</status>
      <modifiedWord/>
      <trackRevisions>false</trackRevisions>
    </reviewItem>
    <reviewItem>
      <errorID>0387e686-d017-4b61-84cb-0b0917dd846c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19BECA50</paraID>
      <start>22</start>
      <end>23</end>
      <status>modified</status>
      <modifiedWord>（</modifiedWord>
      <trackRevisions>true</trackRevisions>
    </reviewItem>
    <reviewItem>
      <errorID>2b14eb6a-5d99-4e8a-bb3a-024140d29706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19BECA50</paraID>
      <start>29</start>
      <end>30</end>
      <status>modified</status>
      <modifiedWord>）</modifiedWord>
      <trackRevisions>true</trackRevisions>
    </reviewItem>
    <reviewItem>
      <errorID>0cc833cf-cbf4-421a-b1d8-23a9db7cdd09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55FD932F</paraID>
      <start>17</start>
      <end>18</end>
      <status>modified</status>
      <modifiedWord>（</modifiedWord>
      <trackRevisions>true</trackRevisions>
    </reviewItem>
    <reviewItem>
      <errorID>0ac68fb0-79c6-4700-b053-7d5c33335c13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55FD932F</paraID>
      <start>28</start>
      <end>29</end>
      <status>modified</status>
      <modifiedWord>）</modifiedWord>
      <trackRevisions>true</trackRevisions>
    </reviewItem>
    <reviewItem>
      <errorID>88810500-39eb-4637-871a-89b935610624</errorID>
      <errorWord>150184440565</errorWord>
      <group>L1_Word</group>
      <groupName>字词问题</groupName>
      <ability>L2_Typo</ability>
      <abilityName>字词错误</abilityName>
      <candidateList>
        <item>15018444056</item>
      </candidateList>
      <explain/>
      <paraID>74FE2F3E</paraID>
      <start>11</start>
      <end>23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582e035-13ed-4a21-acb2-d9fc285bc0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红头文件通知.doc</Template>
  <Pages>5</Pages>
  <Words>1548</Words>
  <Characters>1659</Characters>
  <Lines>1</Lines>
  <Paragraphs>1</Paragraphs>
  <TotalTime>47</TotalTime>
  <ScaleCrop>false</ScaleCrop>
  <LinksUpToDate>false</LinksUpToDate>
  <CharactersWithSpaces>1659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2025-12-01T07:59:00Z</dcterms:created>
  <dc:creator>大海</dc:creator>
  <cp:lastModifiedBy>钟、小八。</cp:lastModifiedBy>
  <cp:lastPrinted>2025-12-12T02:55:00Z</cp:lastPrinted>
  <dcterms:modified xsi:type="dcterms:W3CDTF">2026-08-04T08:39:00Z</dcterms:modified>
  <dc:title>武汉塔子湖集团有限公司临时股东（代表）会决议</dc:title>
  <cp:revision>168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FABF18301E6848158B0DDB2507ABBB59_13</vt:lpwstr>
  </property>
  <property fmtid="{D5CDD505-2E9C-101B-9397-08002B2CF9AE}" pid="4" name="KSOTemplateUUID">
    <vt:lpwstr>v1.0_mb_KiEyv2zIOl6C4kYEiW4vJg==</vt:lpwstr>
  </property>
  <property fmtid="{D5CDD505-2E9C-101B-9397-08002B2CF9AE}" pid="5" name="KSOTemplateDocerSaveRecord">
    <vt:lpwstr>eyJoZGlkIjoiYTM2N2VlZDRhMDFmZmU4ZmRlMGViMzhmMWZkMjA0ZTkiLCJ1c2VySWQiOiIzNDk5ODI3NjMifQ==</vt:lpwstr>
  </property>
</Properties>
</file>